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738"/>
      </w:tblGrid>
      <w:tr w:rsidR="002A1244" w:rsidRPr="00506EF2" w14:paraId="082AD7D5" w14:textId="77777777" w:rsidTr="002A124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D307CA7" w14:textId="77777777" w:rsidR="002A1244" w:rsidRPr="00506EF2" w:rsidRDefault="00490963" w:rsidP="00715C65">
            <w:pPr>
              <w:pStyle w:val="1"/>
              <w:outlineLvl w:val="0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店舗情報</w:t>
            </w:r>
          </w:p>
        </w:tc>
      </w:tr>
      <w:tr w:rsidR="002A1244" w:rsidRPr="00506EF2" w14:paraId="00A8F241" w14:textId="77777777" w:rsidTr="00B70BF6">
        <w:tc>
          <w:tcPr>
            <w:tcW w:w="839" w:type="pct"/>
            <w:vAlign w:val="center"/>
          </w:tcPr>
          <w:p w14:paraId="6EA6AC97" w14:textId="0574DD65" w:rsidR="002A1244" w:rsidRPr="00506EF2" w:rsidRDefault="00227AB5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店名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bottom"/>
          </w:tcPr>
          <w:p w14:paraId="17986631" w14:textId="77777777" w:rsidR="002A1244" w:rsidRDefault="002A1244" w:rsidP="002A1244">
            <w:pPr>
              <w:rPr>
                <w:rFonts w:ascii="Meiryo UI" w:hAnsi="Meiryo UI"/>
              </w:rPr>
            </w:pPr>
          </w:p>
          <w:p w14:paraId="0B380F20" w14:textId="35E46F8E" w:rsidR="001558BF" w:rsidRPr="00506EF2" w:rsidRDefault="001558BF" w:rsidP="002A1244">
            <w:pPr>
              <w:rPr>
                <w:rFonts w:ascii="Meiryo UI" w:hAnsi="Meiryo UI" w:hint="eastAsia"/>
              </w:rPr>
            </w:pPr>
          </w:p>
        </w:tc>
      </w:tr>
      <w:tr w:rsidR="002A1244" w:rsidRPr="00506EF2" w14:paraId="20A4F221" w14:textId="77777777" w:rsidTr="00B70BF6">
        <w:tc>
          <w:tcPr>
            <w:tcW w:w="839" w:type="pct"/>
            <w:vAlign w:val="center"/>
          </w:tcPr>
          <w:p w14:paraId="6C6260DB" w14:textId="77777777" w:rsidR="002A1244" w:rsidRPr="00506EF2" w:rsidRDefault="00C03956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代表者名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bottom"/>
          </w:tcPr>
          <w:p w14:paraId="108CD83C" w14:textId="77777777" w:rsidR="001558BF" w:rsidRDefault="009853E5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</w:t>
            </w:r>
          </w:p>
          <w:p w14:paraId="152AA913" w14:textId="4C9523D7" w:rsidR="002A1244" w:rsidRPr="00506EF2" w:rsidRDefault="009853E5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　　　　　　　　　　　　　　　　　　　　　　　　　　　　　　　　　　　　様</w:t>
            </w:r>
          </w:p>
        </w:tc>
      </w:tr>
      <w:tr w:rsidR="002A1244" w:rsidRPr="00506EF2" w14:paraId="75E7DC98" w14:textId="77777777" w:rsidTr="00B70BF6">
        <w:tc>
          <w:tcPr>
            <w:tcW w:w="839" w:type="pct"/>
            <w:vAlign w:val="center"/>
          </w:tcPr>
          <w:p w14:paraId="72E9A69D" w14:textId="77777777" w:rsidR="002A1244" w:rsidRPr="00506EF2" w:rsidRDefault="00C03956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住所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bottom"/>
          </w:tcPr>
          <w:p w14:paraId="079C4CDD" w14:textId="2745F721" w:rsidR="002A1244" w:rsidRDefault="00227AB5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〒</w:t>
            </w:r>
            <w:r w:rsidR="003673AF">
              <w:rPr>
                <w:rFonts w:ascii="Meiryo UI" w:hAnsi="Meiryo UI" w:hint="eastAsia"/>
              </w:rPr>
              <w:t xml:space="preserve">　　　　　－　　　　</w:t>
            </w:r>
          </w:p>
          <w:p w14:paraId="08A9D1F2" w14:textId="11D2D040" w:rsidR="00227AB5" w:rsidRPr="00506EF2" w:rsidRDefault="00703A9C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淡路市</w:t>
            </w:r>
          </w:p>
        </w:tc>
      </w:tr>
      <w:tr w:rsidR="00DC61D9" w:rsidRPr="00506EF2" w14:paraId="3A6F02BD" w14:textId="77777777" w:rsidTr="00B70BF6">
        <w:tc>
          <w:tcPr>
            <w:tcW w:w="839" w:type="pct"/>
            <w:vAlign w:val="center"/>
          </w:tcPr>
          <w:p w14:paraId="716A8878" w14:textId="3E236423" w:rsidR="00DC61D9" w:rsidRDefault="00DC61D9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営業時間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bottom"/>
          </w:tcPr>
          <w:p w14:paraId="7B3DEC08" w14:textId="77777777" w:rsidR="00DC61D9" w:rsidRDefault="00DC61D9" w:rsidP="002A1244">
            <w:pPr>
              <w:rPr>
                <w:rFonts w:ascii="Meiryo UI" w:hAnsi="Meiryo UI"/>
              </w:rPr>
            </w:pPr>
          </w:p>
          <w:p w14:paraId="1F02687B" w14:textId="03E1B36E" w:rsidR="00DC61D9" w:rsidRPr="00506EF2" w:rsidRDefault="00640015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(定休日　：　　　　　　　　　　　　　　　　　　　　　　　　　　　　　　　　　　　　　　)</w:t>
            </w:r>
          </w:p>
        </w:tc>
      </w:tr>
      <w:tr w:rsidR="0020719A" w:rsidRPr="00506EF2" w14:paraId="50C5ECCC" w14:textId="77777777" w:rsidTr="00B70BF6">
        <w:tc>
          <w:tcPr>
            <w:tcW w:w="839" w:type="pct"/>
            <w:vAlign w:val="center"/>
          </w:tcPr>
          <w:p w14:paraId="5B06AF73" w14:textId="77777777" w:rsidR="0020719A" w:rsidRDefault="0020719A" w:rsidP="004C6AEA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連絡先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bottom"/>
          </w:tcPr>
          <w:p w14:paraId="2A85AEE9" w14:textId="6944D068" w:rsidR="0020719A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電話</w:t>
            </w:r>
            <w:r w:rsidR="00490963">
              <w:rPr>
                <w:rFonts w:ascii="Meiryo UI" w:hAnsi="Meiryo UI" w:hint="eastAsia"/>
              </w:rPr>
              <w:t xml:space="preserve">　：</w:t>
            </w:r>
            <w:r w:rsidR="003673AF">
              <w:rPr>
                <w:rFonts w:ascii="Meiryo UI" w:hAnsi="Meiryo UI" w:hint="eastAsia"/>
              </w:rPr>
              <w:t xml:space="preserve">　　　　　　－　　　　　－　　　　　　　　</w:t>
            </w:r>
          </w:p>
          <w:p w14:paraId="6593FC34" w14:textId="121770C0" w:rsidR="0020719A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メール</w:t>
            </w:r>
            <w:r w:rsidR="00490963">
              <w:rPr>
                <w:rFonts w:ascii="Meiryo UI" w:hAnsi="Meiryo UI" w:hint="eastAsia"/>
              </w:rPr>
              <w:t xml:space="preserve">　：　</w:t>
            </w:r>
            <w:r w:rsidR="00AE4B0A">
              <w:rPr>
                <w:rFonts w:ascii="Meiryo UI" w:hAnsi="Meiryo UI" w:hint="eastAsia"/>
              </w:rPr>
              <w:t xml:space="preserve">　　　　　　　　　　　　　　　　　　　　　　　　 →</w:t>
            </w:r>
            <w:r w:rsidR="003673AF">
              <w:rPr>
                <w:rFonts w:ascii="Meiryo UI" w:hAnsi="Meiryo UI" w:hint="eastAsia"/>
              </w:rPr>
              <w:t xml:space="preserve"> </w:t>
            </w:r>
            <w:sdt>
              <w:sdtPr>
                <w:rPr>
                  <w:rFonts w:ascii="Meiryo UI" w:hAnsi="Meiryo UI" w:hint="eastAsia"/>
                </w:rPr>
                <w:id w:val="181530023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673A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E4B0A">
              <w:rPr>
                <w:rFonts w:ascii="Meiryo UI" w:hAnsi="Meiryo UI" w:hint="eastAsia"/>
              </w:rPr>
              <w:t xml:space="preserve"> 公開可 </w:t>
            </w:r>
            <w:sdt>
              <w:sdtPr>
                <w:rPr>
                  <w:rFonts w:ascii="Meiryo UI" w:hAnsi="Meiryo UI" w:hint="eastAsia"/>
                </w:rPr>
                <w:id w:val="18664861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3673AF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AE4B0A">
              <w:rPr>
                <w:rFonts w:ascii="Meiryo UI" w:hAnsi="Meiryo UI" w:hint="eastAsia"/>
              </w:rPr>
              <w:t xml:space="preserve"> 非公開</w:t>
            </w:r>
          </w:p>
          <w:p w14:paraId="36CCCE02" w14:textId="5110BF71" w:rsidR="00AE4B0A" w:rsidRDefault="00AE4B0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HP(URL)　：　</w:t>
            </w:r>
            <w:r w:rsidR="006B133F" w:rsidRPr="0031086A">
              <w:rPr>
                <w:rFonts w:ascii="Meiryo UI" w:hAnsi="Meiryo UI"/>
                <w:sz w:val="21"/>
              </w:rPr>
              <w:t>http://</w:t>
            </w:r>
          </w:p>
          <w:p w14:paraId="793F55BE" w14:textId="589CA69B" w:rsidR="0020719A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SNS　</w:t>
            </w:r>
            <w:r w:rsidR="006B133F">
              <w:rPr>
                <w:rFonts w:ascii="Meiryo UI" w:hAnsi="Meiryo UI" w:hint="eastAsia"/>
              </w:rPr>
              <w:t>ｲﾝｽﾀｸﾞﾗﾑ</w:t>
            </w:r>
            <w:r w:rsidR="00BE15D4">
              <w:rPr>
                <w:rFonts w:ascii="Meiryo UI" w:hAnsi="Meiryo UI" w:hint="eastAsia"/>
              </w:rPr>
              <w:t>(</w:t>
            </w:r>
            <w:r w:rsidR="006B133F">
              <w:rPr>
                <w:rFonts w:ascii="Meiryo UI" w:hAnsi="Meiryo UI" w:hint="eastAsia"/>
              </w:rPr>
              <w:t>ｱｶｳﾝﾄ名</w:t>
            </w:r>
            <w:r w:rsidR="00D10137">
              <w:rPr>
                <w:rFonts w:ascii="Meiryo UI" w:hAnsi="Meiryo UI" w:hint="eastAsia"/>
              </w:rPr>
              <w:t xml:space="preserve"> 等</w:t>
            </w:r>
            <w:r w:rsidR="00BE15D4">
              <w:rPr>
                <w:rFonts w:ascii="Meiryo UI" w:hAnsi="Meiryo UI" w:hint="eastAsia"/>
              </w:rPr>
              <w:t>)</w:t>
            </w:r>
            <w:r w:rsidR="00490963">
              <w:rPr>
                <w:rFonts w:ascii="Meiryo UI" w:hAnsi="Meiryo UI" w:hint="eastAsia"/>
              </w:rPr>
              <w:t xml:space="preserve">　：　</w:t>
            </w:r>
          </w:p>
          <w:p w14:paraId="0DC947B9" w14:textId="22502762" w:rsidR="0020719A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　　　</w:t>
            </w:r>
            <w:r w:rsidR="006B133F">
              <w:rPr>
                <w:rFonts w:ascii="Meiryo UI" w:hAnsi="Meiryo UI" w:hint="eastAsia"/>
              </w:rPr>
              <w:t>ﾌｪｲｽﾌﾞｯｸ</w:t>
            </w:r>
            <w:r w:rsidR="00BE15D4">
              <w:rPr>
                <w:rFonts w:ascii="Meiryo UI" w:hAnsi="Meiryo UI" w:hint="eastAsia"/>
              </w:rPr>
              <w:t>(</w:t>
            </w:r>
            <w:r w:rsidR="006B133F">
              <w:rPr>
                <w:rFonts w:ascii="Meiryo UI" w:hAnsi="Meiryo UI" w:hint="eastAsia"/>
              </w:rPr>
              <w:t>ｱｶｳﾝﾄ名</w:t>
            </w:r>
            <w:r w:rsidR="00D10137">
              <w:rPr>
                <w:rFonts w:ascii="Meiryo UI" w:hAnsi="Meiryo UI" w:hint="eastAsia"/>
              </w:rPr>
              <w:t xml:space="preserve"> 等</w:t>
            </w:r>
            <w:r w:rsidR="00BE15D4">
              <w:rPr>
                <w:rFonts w:ascii="Meiryo UI" w:hAnsi="Meiryo UI" w:hint="eastAsia"/>
              </w:rPr>
              <w:t>)</w:t>
            </w:r>
            <w:r w:rsidR="00490963">
              <w:rPr>
                <w:rFonts w:ascii="Meiryo UI" w:hAnsi="Meiryo UI" w:hint="eastAsia"/>
              </w:rPr>
              <w:t xml:space="preserve">　：　</w:t>
            </w:r>
          </w:p>
          <w:p w14:paraId="7DD134AF" w14:textId="063C749A" w:rsidR="0020719A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　　　</w:t>
            </w:r>
            <w:r w:rsidR="006B133F">
              <w:rPr>
                <w:rFonts w:ascii="Meiryo UI" w:hAnsi="Meiryo UI" w:hint="eastAsia"/>
              </w:rPr>
              <w:t>ﾂｲｯﾀｰ</w:t>
            </w:r>
            <w:r w:rsidR="00BE15D4">
              <w:rPr>
                <w:rFonts w:ascii="Meiryo UI" w:hAnsi="Meiryo UI" w:hint="eastAsia"/>
              </w:rPr>
              <w:t>(</w:t>
            </w:r>
            <w:r w:rsidR="006B133F">
              <w:rPr>
                <w:rFonts w:ascii="Meiryo UI" w:hAnsi="Meiryo UI" w:hint="eastAsia"/>
              </w:rPr>
              <w:t>ｱｶｳﾝﾄ名</w:t>
            </w:r>
            <w:r w:rsidR="00D10137">
              <w:rPr>
                <w:rFonts w:ascii="Meiryo UI" w:hAnsi="Meiryo UI" w:hint="eastAsia"/>
              </w:rPr>
              <w:t xml:space="preserve"> 等</w:t>
            </w:r>
            <w:r w:rsidR="00BE15D4">
              <w:rPr>
                <w:rFonts w:ascii="Meiryo UI" w:hAnsi="Meiryo UI" w:hint="eastAsia"/>
              </w:rPr>
              <w:t>)</w:t>
            </w:r>
            <w:r w:rsidR="00490963">
              <w:rPr>
                <w:rFonts w:ascii="Meiryo UI" w:hAnsi="Meiryo UI" w:hint="eastAsia"/>
              </w:rPr>
              <w:t xml:space="preserve">　：　</w:t>
            </w:r>
          </w:p>
          <w:p w14:paraId="5DDF0B6B" w14:textId="77777777" w:rsidR="0020719A" w:rsidRPr="00506EF2" w:rsidRDefault="0020719A" w:rsidP="002A1244">
            <w:pPr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　　　その他</w:t>
            </w:r>
            <w:r w:rsidR="00490963">
              <w:rPr>
                <w:rFonts w:ascii="Meiryo UI" w:hAnsi="Meiryo UI" w:hint="eastAsia"/>
              </w:rPr>
              <w:t xml:space="preserve">　：　</w:t>
            </w:r>
            <w:r>
              <w:rPr>
                <w:rFonts w:ascii="Meiryo UI" w:hAnsi="Meiryo UI" w:hint="eastAsia"/>
              </w:rPr>
              <w:t xml:space="preserve">　</w:t>
            </w:r>
          </w:p>
        </w:tc>
      </w:tr>
      <w:tr w:rsidR="002A1244" w:rsidRPr="00506EF2" w14:paraId="0E555A98" w14:textId="77777777" w:rsidTr="00B81B87">
        <w:trPr>
          <w:trHeight w:val="110"/>
        </w:trPr>
        <w:tc>
          <w:tcPr>
            <w:tcW w:w="5000" w:type="pct"/>
            <w:gridSpan w:val="2"/>
            <w:shd w:val="clear" w:color="auto" w:fill="auto"/>
          </w:tcPr>
          <w:p w14:paraId="541A41A6" w14:textId="77777777" w:rsidR="002A1244" w:rsidRPr="00506EF2" w:rsidRDefault="002A1244" w:rsidP="002A1244">
            <w:pPr>
              <w:spacing w:before="0"/>
              <w:rPr>
                <w:rFonts w:ascii="Meiryo UI" w:hAnsi="Meiryo UI" w:cs="Times New Roman"/>
                <w:b/>
                <w:sz w:val="8"/>
              </w:rPr>
            </w:pPr>
          </w:p>
        </w:tc>
      </w:tr>
      <w:tr w:rsidR="002A1244" w:rsidRPr="00506EF2" w14:paraId="266E50E6" w14:textId="77777777" w:rsidTr="002A124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B813229" w14:textId="69738662" w:rsidR="002A1244" w:rsidRPr="00506EF2" w:rsidRDefault="00B70BF6" w:rsidP="00715C65">
            <w:pPr>
              <w:pStyle w:val="1"/>
              <w:outlineLvl w:val="0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掲載</w:t>
            </w:r>
            <w:r w:rsidR="00490963">
              <w:rPr>
                <w:rFonts w:ascii="Meiryo UI" w:hAnsi="Meiryo UI" w:hint="eastAsia"/>
              </w:rPr>
              <w:t>内容</w:t>
            </w:r>
          </w:p>
        </w:tc>
      </w:tr>
      <w:tr w:rsidR="002A1244" w:rsidRPr="00506EF2" w14:paraId="5F293DFE" w14:textId="77777777" w:rsidTr="00B70BF6">
        <w:trPr>
          <w:trHeight w:val="1449"/>
        </w:trPr>
        <w:tc>
          <w:tcPr>
            <w:tcW w:w="839" w:type="pct"/>
            <w:vAlign w:val="center"/>
          </w:tcPr>
          <w:p w14:paraId="64042C38" w14:textId="77777777" w:rsidR="00753B28" w:rsidRDefault="009853E5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イチ押し</w:t>
            </w:r>
          </w:p>
          <w:p w14:paraId="712240B9" w14:textId="63238076" w:rsidR="002A1244" w:rsidRPr="00506EF2" w:rsidRDefault="009853E5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商品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center"/>
          </w:tcPr>
          <w:p w14:paraId="65B81499" w14:textId="4C26D535" w:rsidR="009853E5" w:rsidRDefault="00B70BF6" w:rsidP="00DC61D9">
            <w:pPr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商品</w:t>
            </w:r>
            <w:r w:rsidR="009853E5">
              <w:rPr>
                <w:rFonts w:ascii="Meiryo UI" w:hAnsi="Meiryo UI" w:hint="eastAsia"/>
              </w:rPr>
              <w:t xml:space="preserve">名　：　</w:t>
            </w:r>
          </w:p>
          <w:p w14:paraId="562CDC02" w14:textId="2A194F98" w:rsidR="009853E5" w:rsidRDefault="009853E5" w:rsidP="00DC61D9">
            <w:pPr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価格　：　</w:t>
            </w:r>
          </w:p>
          <w:p w14:paraId="4A19E9C0" w14:textId="72A954CB" w:rsidR="009853E5" w:rsidRPr="00506EF2" w:rsidRDefault="009853E5" w:rsidP="00DC61D9">
            <w:pPr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イチ押しポイント　：　</w:t>
            </w:r>
          </w:p>
        </w:tc>
      </w:tr>
      <w:tr w:rsidR="002A1244" w:rsidRPr="00506EF2" w14:paraId="69CAF8B4" w14:textId="77777777" w:rsidTr="00B70BF6">
        <w:tc>
          <w:tcPr>
            <w:tcW w:w="839" w:type="pct"/>
            <w:vAlign w:val="center"/>
          </w:tcPr>
          <w:p w14:paraId="4C3C31E8" w14:textId="260C3F11" w:rsidR="00DC61D9" w:rsidRPr="00506EF2" w:rsidRDefault="009853E5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メニュー表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center"/>
          </w:tcPr>
          <w:p w14:paraId="656853B3" w14:textId="5E45C30C" w:rsidR="002A1244" w:rsidRDefault="001D21D3" w:rsidP="009853E5">
            <w:pPr>
              <w:jc w:val="center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8184127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BE3210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B05DA">
              <w:rPr>
                <w:rFonts w:ascii="Meiryo UI" w:hAnsi="Meiryo UI" w:hint="eastAsia"/>
              </w:rPr>
              <w:t xml:space="preserve"> </w:t>
            </w:r>
            <w:r w:rsidR="009853E5" w:rsidRPr="009853E5">
              <w:rPr>
                <w:rFonts w:ascii="Meiryo UI" w:hAnsi="Meiryo UI" w:hint="eastAsia"/>
              </w:rPr>
              <w:t xml:space="preserve">有り　　　</w:t>
            </w:r>
            <w:r w:rsidR="009853E5">
              <w:rPr>
                <w:rFonts w:ascii="Meiryo UI" w:hAnsi="Meiryo UI" w:hint="eastAsia"/>
              </w:rPr>
              <w:t xml:space="preserve">　　　　　　　</w:t>
            </w:r>
            <w:r w:rsidR="009853E5" w:rsidRPr="009853E5">
              <w:rPr>
                <w:rFonts w:ascii="Meiryo UI" w:hAnsi="Meiryo UI" w:hint="eastAsia"/>
              </w:rPr>
              <w:t xml:space="preserve">　</w:t>
            </w:r>
            <w:sdt>
              <w:sdtPr>
                <w:rPr>
                  <w:rFonts w:ascii="Meiryo UI" w:hAnsi="Meiryo UI" w:hint="eastAsia"/>
                </w:rPr>
                <w:id w:val="13406530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B05D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C72244">
              <w:rPr>
                <w:rFonts w:ascii="Meiryo UI" w:hAnsi="Meiryo UI" w:hint="eastAsia"/>
              </w:rPr>
              <w:t xml:space="preserve"> </w:t>
            </w:r>
            <w:r w:rsidR="009853E5" w:rsidRPr="009853E5">
              <w:rPr>
                <w:rFonts w:ascii="Meiryo UI" w:hAnsi="Meiryo UI" w:hint="eastAsia"/>
              </w:rPr>
              <w:t>無し</w:t>
            </w:r>
          </w:p>
          <w:p w14:paraId="3C537C0E" w14:textId="32389D7E" w:rsidR="009853E5" w:rsidRPr="00BE15D4" w:rsidRDefault="009853E5" w:rsidP="009853E5">
            <w:pPr>
              <w:jc w:val="center"/>
              <w:rPr>
                <w:rFonts w:ascii="Meiryo UI" w:hAnsi="Meiryo UI"/>
                <w:sz w:val="18"/>
                <w:szCs w:val="18"/>
              </w:rPr>
            </w:pPr>
            <w:r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※有りの場合、</w:t>
            </w:r>
            <w:r w:rsidR="004734C1" w:rsidRPr="004734C1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i</w:t>
            </w:r>
            <w:r w:rsidR="004734C1" w:rsidRPr="004734C1">
              <w:rPr>
                <w:rFonts w:ascii="Meiryo UI" w:hAnsi="Meiryo UI"/>
                <w:color w:val="000000" w:themeColor="text1"/>
                <w:sz w:val="18"/>
                <w:szCs w:val="18"/>
              </w:rPr>
              <w:t>nfo</w:t>
            </w:r>
            <w:r w:rsidRPr="004734C1">
              <w:rPr>
                <w:rFonts w:ascii="Meiryo UI" w:hAnsi="Meiryo UI"/>
                <w:color w:val="000000" w:themeColor="text1"/>
                <w:sz w:val="18"/>
                <w:szCs w:val="18"/>
              </w:rPr>
              <w:t>@</w:t>
            </w:r>
            <w:r w:rsidRPr="004734C1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s</w:t>
            </w:r>
            <w:r w:rsidRPr="004734C1">
              <w:rPr>
                <w:rFonts w:ascii="Meiryo UI" w:hAnsi="Meiryo UI"/>
                <w:color w:val="000000" w:themeColor="text1"/>
                <w:sz w:val="18"/>
                <w:szCs w:val="18"/>
              </w:rPr>
              <w:t>ci-awaji.jp</w:t>
            </w:r>
            <w:r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宛に</w:t>
            </w:r>
            <w:r w:rsidR="00DB49C1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写真</w:t>
            </w:r>
            <w:r w:rsidR="00673A4B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ないしはデータ</w:t>
            </w:r>
            <w:r w:rsidR="00DB49C1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を</w:t>
            </w:r>
            <w:r w:rsidR="00673A4B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、</w:t>
            </w:r>
            <w:r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メールでお送り</w:t>
            </w:r>
            <w:r w:rsidR="0030012A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下さい</w:t>
            </w:r>
          </w:p>
        </w:tc>
      </w:tr>
      <w:tr w:rsidR="005356E2" w:rsidRPr="00506EF2" w14:paraId="74B1BEFB" w14:textId="77777777" w:rsidTr="00B70BF6">
        <w:tc>
          <w:tcPr>
            <w:tcW w:w="839" w:type="pct"/>
            <w:vAlign w:val="center"/>
          </w:tcPr>
          <w:p w14:paraId="2A24F984" w14:textId="7AA01D4E" w:rsidR="00F416D2" w:rsidRDefault="00C72244" w:rsidP="00753B28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販売方法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center"/>
          </w:tcPr>
          <w:p w14:paraId="21B41B4D" w14:textId="2306931E" w:rsidR="00753B28" w:rsidRDefault="000F730D" w:rsidP="00232399">
            <w:pPr>
              <w:ind w:firstLineChars="100" w:firstLine="200"/>
              <w:rPr>
                <w:rFonts w:ascii="Meiryo UI" w:hAnsi="Meiryo UI"/>
              </w:rPr>
            </w:pPr>
            <w:r w:rsidRPr="000F730D">
              <w:rPr>
                <w:rFonts w:ascii="Meiryo UI" w:hAnsi="Meiryo UI"/>
                <w:noProof/>
                <w:color w:val="000000" w:themeColor="text1"/>
                <w:sz w:val="2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3A9258C" wp14:editId="1A44D3CF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192405</wp:posOffset>
                      </wp:positionV>
                      <wp:extent cx="510540" cy="39179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54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3F548D" w14:textId="71CDE7E9" w:rsidR="000F730D" w:rsidRDefault="00C06090">
                                  <w:r>
                                    <w:rPr>
                                      <w:rFonts w:hint="eastAsia"/>
                                    </w:rPr>
                                    <w:t>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A925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79.2pt;margin-top:15.15pt;width:40.2pt;height:3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" filled="f" stroked="f">
                      <v:textbox>
                        <w:txbxContent>
                          <w:p w14:paraId="1F3F548D" w14:textId="71CDE7E9" w:rsidR="000F730D" w:rsidRDefault="00C06090"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rFonts w:ascii="Meiryo UI" w:hAnsi="Meiryo UI" w:hint="eastAsia"/>
                </w:rPr>
                <w:id w:val="-52309261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B05D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B05DA">
              <w:rPr>
                <w:rFonts w:ascii="Meiryo UI" w:hAnsi="Meiryo UI" w:hint="eastAsia"/>
              </w:rPr>
              <w:t xml:space="preserve"> </w:t>
            </w:r>
            <w:r w:rsidR="00C72244">
              <w:rPr>
                <w:rFonts w:ascii="Meiryo UI" w:hAnsi="Meiryo UI" w:hint="eastAsia"/>
              </w:rPr>
              <w:t>テイクアウト</w:t>
            </w:r>
            <w:r w:rsidR="00232399">
              <w:rPr>
                <w:rFonts w:ascii="Meiryo UI" w:hAnsi="Meiryo UI" w:hint="eastAsia"/>
              </w:rPr>
              <w:t xml:space="preserve">　　</w:t>
            </w:r>
            <w:sdt>
              <w:sdtPr>
                <w:rPr>
                  <w:rFonts w:ascii="Meiryo UI" w:hAnsi="Meiryo UI" w:hint="eastAsia"/>
                </w:rPr>
                <w:id w:val="-9831569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32399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B05DA">
              <w:rPr>
                <w:rFonts w:ascii="Meiryo UI" w:hAnsi="Meiryo UI" w:hint="eastAsia"/>
              </w:rPr>
              <w:t xml:space="preserve"> </w:t>
            </w:r>
            <w:r w:rsidR="00C72244">
              <w:rPr>
                <w:rFonts w:ascii="Meiryo UI" w:hAnsi="Meiryo UI" w:hint="eastAsia"/>
              </w:rPr>
              <w:t>配達</w:t>
            </w:r>
            <w:r w:rsidR="00232399">
              <w:rPr>
                <w:rFonts w:ascii="Meiryo UI" w:hAnsi="Meiryo UI" w:hint="eastAsia"/>
              </w:rPr>
              <w:t xml:space="preserve">　　</w:t>
            </w:r>
            <w:sdt>
              <w:sdtPr>
                <w:rPr>
                  <w:rFonts w:ascii="Meiryo UI" w:hAnsi="Meiryo UI" w:hint="eastAsia"/>
                </w:rPr>
                <w:id w:val="-15174522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B05D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B05DA">
              <w:rPr>
                <w:rFonts w:ascii="Meiryo UI" w:hAnsi="Meiryo UI" w:hint="eastAsia"/>
              </w:rPr>
              <w:t xml:space="preserve"> </w:t>
            </w:r>
            <w:r w:rsidR="00C72244">
              <w:rPr>
                <w:rFonts w:ascii="Meiryo UI" w:hAnsi="Meiryo UI" w:hint="eastAsia"/>
              </w:rPr>
              <w:t>ネット販売</w:t>
            </w:r>
            <w:r w:rsidR="00232399">
              <w:rPr>
                <w:rFonts w:ascii="Meiryo UI" w:hAnsi="Meiryo UI" w:hint="eastAsia"/>
              </w:rPr>
              <w:t xml:space="preserve">　　</w:t>
            </w:r>
            <w:sdt>
              <w:sdtPr>
                <w:rPr>
                  <w:rFonts w:ascii="Meiryo UI" w:hAnsi="Meiryo UI" w:hint="eastAsia"/>
                </w:rPr>
                <w:id w:val="54156306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232399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5F399C">
              <w:rPr>
                <w:rFonts w:ascii="Meiryo UI" w:hAnsi="Meiryo UI" w:hint="eastAsia"/>
              </w:rPr>
              <w:t xml:space="preserve"> </w:t>
            </w:r>
            <w:r w:rsidR="0084145B">
              <w:rPr>
                <w:rFonts w:ascii="Meiryo UI" w:hAnsi="Meiryo UI" w:hint="eastAsia"/>
              </w:rPr>
              <w:t>店内飲食</w:t>
            </w:r>
            <w:r w:rsidR="00232399">
              <w:rPr>
                <w:rFonts w:ascii="Meiryo UI" w:hAnsi="Meiryo UI" w:hint="eastAsia"/>
              </w:rPr>
              <w:t xml:space="preserve">　　</w:t>
            </w:r>
            <w:sdt>
              <w:sdtPr>
                <w:rPr>
                  <w:rFonts w:ascii="Meiryo UI" w:hAnsi="Meiryo UI" w:hint="eastAsia"/>
                </w:rPr>
                <w:id w:val="-124240649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7B05DA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7B05DA">
              <w:rPr>
                <w:rFonts w:ascii="Meiryo UI" w:hAnsi="Meiryo UI" w:hint="eastAsia"/>
              </w:rPr>
              <w:t xml:space="preserve"> </w:t>
            </w:r>
            <w:r w:rsidR="00C72244">
              <w:rPr>
                <w:rFonts w:ascii="Meiryo UI" w:hAnsi="Meiryo UI" w:hint="eastAsia"/>
              </w:rPr>
              <w:t>その他</w:t>
            </w:r>
          </w:p>
          <w:p w14:paraId="6785022F" w14:textId="595FAB2A" w:rsidR="005356E2" w:rsidRPr="00BE15D4" w:rsidRDefault="00C06090" w:rsidP="00753B28">
            <w:pPr>
              <w:jc w:val="center"/>
              <w:rPr>
                <w:rFonts w:ascii="Meiryo UI" w:hAnsi="Meiryo UI"/>
                <w:sz w:val="18"/>
                <w:szCs w:val="18"/>
              </w:rPr>
            </w:pPr>
            <w:r w:rsidRPr="00BE15D4">
              <w:rPr>
                <w:rFonts w:ascii="Meiryo UI" w:hAnsi="Meiryo UI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38CB4F9" wp14:editId="7EC55872">
                      <wp:simplePos x="0" y="0"/>
                      <wp:positionH relativeFrom="column">
                        <wp:posOffset>3659505</wp:posOffset>
                      </wp:positionH>
                      <wp:positionV relativeFrom="paragraph">
                        <wp:posOffset>169545</wp:posOffset>
                      </wp:positionV>
                      <wp:extent cx="114681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6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10736" id="直線コネクタ 1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15pt,13.35pt" to="378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753B28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※</w:t>
            </w:r>
            <w:r w:rsidR="00C72244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複数回答</w:t>
            </w:r>
            <w:r w:rsidR="008E53D3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可能</w:t>
            </w:r>
            <w:r w:rsidR="00C72244" w:rsidRPr="00BE15D4">
              <w:rPr>
                <w:rFonts w:ascii="Meiryo UI" w:hAnsi="Meiryo UI" w:hint="eastAsia"/>
                <w:color w:val="000000" w:themeColor="text1"/>
                <w:sz w:val="18"/>
                <w:szCs w:val="18"/>
              </w:rPr>
              <w:t>です</w:t>
            </w:r>
          </w:p>
        </w:tc>
      </w:tr>
      <w:tr w:rsidR="00931A05" w:rsidRPr="00506EF2" w14:paraId="4FC1E744" w14:textId="77777777" w:rsidTr="00DA48B5">
        <w:trPr>
          <w:trHeight w:val="864"/>
        </w:trPr>
        <w:tc>
          <w:tcPr>
            <w:tcW w:w="839" w:type="pct"/>
            <w:vAlign w:val="center"/>
          </w:tcPr>
          <w:p w14:paraId="462711B8" w14:textId="77777777" w:rsidR="00B70BF6" w:rsidRDefault="00B70BF6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その他</w:t>
            </w:r>
          </w:p>
          <w:p w14:paraId="3D0F249C" w14:textId="1091B045" w:rsidR="00931A05" w:rsidRPr="00DB49C1" w:rsidRDefault="00B70BF6" w:rsidP="00DC61D9">
            <w:pPr>
              <w:pStyle w:val="a7"/>
              <w:ind w:left="0"/>
              <w:jc w:val="both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ｱﾋﾟｰﾙﾎﾟｲﾝﾄ</w:t>
            </w:r>
          </w:p>
        </w:tc>
        <w:tc>
          <w:tcPr>
            <w:tcW w:w="4161" w:type="pct"/>
            <w:tcBorders>
              <w:bottom w:val="single" w:sz="4" w:space="0" w:color="auto"/>
            </w:tcBorders>
            <w:vAlign w:val="center"/>
          </w:tcPr>
          <w:p w14:paraId="3631F2B1" w14:textId="441D35D6" w:rsidR="00C44A34" w:rsidRPr="00B70BF6" w:rsidRDefault="00C44A34" w:rsidP="00C72244">
            <w:pPr>
              <w:rPr>
                <w:rFonts w:ascii="Meiryo UI" w:hAnsi="Meiryo UI"/>
                <w:sz w:val="16"/>
              </w:rPr>
            </w:pPr>
          </w:p>
          <w:p w14:paraId="49511A9E" w14:textId="0F901F58" w:rsidR="00C44A34" w:rsidRDefault="00C44A34" w:rsidP="00C72244">
            <w:pPr>
              <w:rPr>
                <w:rFonts w:ascii="Meiryo UI" w:hAnsi="Meiryo UI"/>
                <w:sz w:val="16"/>
              </w:rPr>
            </w:pPr>
          </w:p>
          <w:p w14:paraId="08FC3D22" w14:textId="1ABCA0EC" w:rsidR="00CB0987" w:rsidRPr="00B70BF6" w:rsidRDefault="00CB0987" w:rsidP="00C72244">
            <w:pPr>
              <w:rPr>
                <w:rFonts w:ascii="Meiryo UI" w:hAnsi="Meiryo UI"/>
                <w:sz w:val="16"/>
              </w:rPr>
            </w:pPr>
          </w:p>
        </w:tc>
      </w:tr>
    </w:tbl>
    <w:p w14:paraId="6052CDB2" w14:textId="77777777" w:rsidR="0030012A" w:rsidRDefault="0030012A" w:rsidP="0030012A">
      <w:r w:rsidRPr="001A5879">
        <w:rPr>
          <w:rFonts w:hint="eastAsia"/>
        </w:rPr>
        <w:lastRenderedPageBreak/>
        <w:t>①グルメ</w:t>
      </w:r>
      <w:r>
        <w:rPr>
          <w:rFonts w:hint="eastAsia"/>
        </w:rPr>
        <w:t xml:space="preserve">　</w:t>
      </w:r>
      <w:r w:rsidRPr="001A5879">
        <w:rPr>
          <w:rFonts w:hint="eastAsia"/>
        </w:rPr>
        <w:t>(</w:t>
      </w:r>
      <w:r w:rsidRPr="001A5879">
        <w:rPr>
          <w:rFonts w:hint="eastAsia"/>
        </w:rPr>
        <w:t>うまいもん）</w:t>
      </w:r>
      <w:r w:rsidRPr="001A5879">
        <w:rPr>
          <w:rFonts w:hint="eastAsia"/>
        </w:rPr>
        <w:t>150</w:t>
      </w:r>
      <w:r w:rsidRPr="001A5879">
        <w:rPr>
          <w:rFonts w:hint="eastAsia"/>
        </w:rPr>
        <w:t>文字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0012A" w14:paraId="317C5785" w14:textId="77777777" w:rsidTr="00DB7235">
        <w:tc>
          <w:tcPr>
            <w:tcW w:w="9288" w:type="dxa"/>
          </w:tcPr>
          <w:p w14:paraId="63AA1707" w14:textId="77777777" w:rsidR="0030012A" w:rsidRPr="001A5879" w:rsidRDefault="0030012A" w:rsidP="00DB7235">
            <w:pPr>
              <w:rPr>
                <w:sz w:val="21"/>
                <w:szCs w:val="21"/>
              </w:rPr>
            </w:pPr>
            <w:r w:rsidRPr="001A5879">
              <w:rPr>
                <w:rFonts w:hint="eastAsia"/>
                <w:sz w:val="21"/>
                <w:szCs w:val="21"/>
              </w:rPr>
              <w:t>■おススメクチコミ商品以外のお勧め、定番商品、限定商品（商品名、単価、簡単な説明）</w:t>
            </w:r>
          </w:p>
          <w:p w14:paraId="0F4260EE" w14:textId="77777777" w:rsidR="0030012A" w:rsidRPr="001A5879" w:rsidRDefault="0030012A" w:rsidP="00DB7235">
            <w:pPr>
              <w:rPr>
                <w:sz w:val="21"/>
                <w:szCs w:val="21"/>
              </w:rPr>
            </w:pPr>
          </w:p>
          <w:p w14:paraId="008D47D5" w14:textId="77777777" w:rsidR="0030012A" w:rsidRDefault="0030012A" w:rsidP="00DB7235"/>
          <w:p w14:paraId="470960CA" w14:textId="77777777" w:rsidR="0030012A" w:rsidRDefault="0030012A" w:rsidP="00DB7235"/>
          <w:p w14:paraId="4DD2F7E1" w14:textId="77777777" w:rsidR="0030012A" w:rsidRDefault="0030012A" w:rsidP="00DB7235"/>
        </w:tc>
      </w:tr>
    </w:tbl>
    <w:p w14:paraId="0A36488F" w14:textId="77777777" w:rsidR="0030012A" w:rsidRDefault="0030012A" w:rsidP="0030012A">
      <w:r>
        <w:rPr>
          <w:rFonts w:hint="eastAsia"/>
        </w:rPr>
        <w:t>②</w:t>
      </w:r>
      <w:r w:rsidRPr="001A5879">
        <w:rPr>
          <w:rFonts w:hint="eastAsia"/>
        </w:rPr>
        <w:t xml:space="preserve">割引（クーポン）情報　</w:t>
      </w:r>
      <w:r w:rsidRPr="001A5879">
        <w:rPr>
          <w:rFonts w:hint="eastAsia"/>
        </w:rPr>
        <w:t>30</w:t>
      </w:r>
      <w:r w:rsidRPr="001A5879">
        <w:rPr>
          <w:rFonts w:hint="eastAsia"/>
        </w:rPr>
        <w:t>文字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0012A" w14:paraId="11B4C053" w14:textId="77777777" w:rsidTr="00DB7235">
        <w:tc>
          <w:tcPr>
            <w:tcW w:w="9288" w:type="dxa"/>
          </w:tcPr>
          <w:p w14:paraId="5F8A551D" w14:textId="5E6D2EE2" w:rsidR="0030012A" w:rsidRPr="001A5879" w:rsidRDefault="0030012A" w:rsidP="00DB7235">
            <w:pPr>
              <w:rPr>
                <w:sz w:val="21"/>
                <w:szCs w:val="21"/>
              </w:rPr>
            </w:pPr>
            <w:r w:rsidRPr="001A5879">
              <w:rPr>
                <w:rFonts w:hint="eastAsia"/>
                <w:sz w:val="21"/>
                <w:szCs w:val="21"/>
              </w:rPr>
              <w:t>※クーポンを設定する場合</w:t>
            </w:r>
            <w:r w:rsidR="001D21D3">
              <w:rPr>
                <w:rFonts w:hint="eastAsia"/>
                <w:sz w:val="21"/>
                <w:szCs w:val="21"/>
              </w:rPr>
              <w:t>に</w:t>
            </w:r>
            <w:r w:rsidRPr="001A5879">
              <w:rPr>
                <w:rFonts w:hint="eastAsia"/>
                <w:sz w:val="21"/>
                <w:szCs w:val="21"/>
              </w:rPr>
              <w:t>記入（事業所負担）</w:t>
            </w:r>
          </w:p>
          <w:p w14:paraId="58F01818" w14:textId="77777777" w:rsidR="0030012A" w:rsidRDefault="0030012A" w:rsidP="00DB7235"/>
          <w:p w14:paraId="0DD93367" w14:textId="77777777" w:rsidR="0030012A" w:rsidRDefault="0030012A" w:rsidP="00DB7235"/>
          <w:p w14:paraId="6095B25C" w14:textId="77777777" w:rsidR="0030012A" w:rsidRDefault="0030012A" w:rsidP="00DB7235"/>
          <w:p w14:paraId="69E8593F" w14:textId="77777777" w:rsidR="0030012A" w:rsidRDefault="0030012A" w:rsidP="00DB7235"/>
        </w:tc>
      </w:tr>
    </w:tbl>
    <w:p w14:paraId="5E42DBFC" w14:textId="5662DD4A" w:rsidR="0030012A" w:rsidRPr="001A5879" w:rsidRDefault="0030012A" w:rsidP="0030012A">
      <w:r>
        <w:rPr>
          <w:rFonts w:hint="eastAsia"/>
        </w:rPr>
        <w:t>③</w:t>
      </w:r>
      <w:r w:rsidRPr="001A5879">
        <w:rPr>
          <w:rFonts w:hint="eastAsia"/>
        </w:rPr>
        <w:t>私のおススメ</w:t>
      </w:r>
      <w:r w:rsidR="001D21D3">
        <w:rPr>
          <w:rFonts w:hint="eastAsia"/>
        </w:rPr>
        <w:t>（</w:t>
      </w:r>
      <w:r w:rsidRPr="001A5879">
        <w:rPr>
          <w:rFonts w:hint="eastAsia"/>
        </w:rPr>
        <w:t>クチコミ</w:t>
      </w:r>
      <w:r w:rsidR="001D21D3">
        <w:rPr>
          <w:rFonts w:hint="eastAsia"/>
        </w:rPr>
        <w:t>）</w:t>
      </w:r>
      <w:r w:rsidRPr="001A5879">
        <w:rPr>
          <w:rFonts w:hint="eastAsia"/>
        </w:rPr>
        <w:t>情報</w:t>
      </w:r>
      <w:r w:rsidR="001D21D3">
        <w:rPr>
          <w:rFonts w:hint="eastAsia"/>
        </w:rPr>
        <w:t xml:space="preserve">　</w:t>
      </w:r>
      <w:r w:rsidRPr="001A5879">
        <w:rPr>
          <w:rFonts w:hint="eastAsia"/>
        </w:rPr>
        <w:t>150</w:t>
      </w:r>
      <w:r w:rsidRPr="001A5879">
        <w:rPr>
          <w:rFonts w:hint="eastAsia"/>
        </w:rPr>
        <w:t>文字～</w:t>
      </w:r>
      <w:r w:rsidRPr="001A5879">
        <w:rPr>
          <w:rFonts w:hint="eastAsia"/>
        </w:rPr>
        <w:t>200</w:t>
      </w:r>
      <w:r w:rsidRPr="001A5879">
        <w:rPr>
          <w:rFonts w:hint="eastAsia"/>
        </w:rPr>
        <w:t xml:space="preserve">文字　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0012A" w14:paraId="3DAE8337" w14:textId="77777777" w:rsidTr="00DB7235">
        <w:tc>
          <w:tcPr>
            <w:tcW w:w="9288" w:type="dxa"/>
          </w:tcPr>
          <w:p w14:paraId="45FE365A" w14:textId="77777777" w:rsidR="0030012A" w:rsidRPr="001A5879" w:rsidRDefault="0030012A" w:rsidP="00DB7235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例</w:t>
            </w:r>
            <w:r>
              <w:rPr>
                <w:rFonts w:hint="eastAsia"/>
                <w:sz w:val="21"/>
                <w:szCs w:val="21"/>
              </w:rPr>
              <w:t xml:space="preserve"> ) </w:t>
            </w:r>
            <w:r w:rsidRPr="001A5879">
              <w:rPr>
                <w:rFonts w:hint="eastAsia"/>
                <w:sz w:val="21"/>
                <w:szCs w:val="21"/>
              </w:rPr>
              <w:t>この商品の●●だから美味しい、凄い！等おススメする理由（お客様目線で記入）※一品に限る</w:t>
            </w:r>
          </w:p>
          <w:p w14:paraId="4477F270" w14:textId="77777777" w:rsidR="0030012A" w:rsidRDefault="0030012A" w:rsidP="00DB7235">
            <w:pPr>
              <w:rPr>
                <w:sz w:val="21"/>
                <w:szCs w:val="21"/>
              </w:rPr>
            </w:pPr>
          </w:p>
          <w:p w14:paraId="489C8110" w14:textId="77777777" w:rsidR="0030012A" w:rsidRDefault="0030012A" w:rsidP="00DB7235">
            <w:pPr>
              <w:rPr>
                <w:sz w:val="21"/>
                <w:szCs w:val="21"/>
              </w:rPr>
            </w:pPr>
          </w:p>
          <w:p w14:paraId="37101C81" w14:textId="77777777" w:rsidR="0030012A" w:rsidRPr="001A5879" w:rsidRDefault="0030012A" w:rsidP="00DB7235">
            <w:pPr>
              <w:rPr>
                <w:sz w:val="21"/>
                <w:szCs w:val="21"/>
              </w:rPr>
            </w:pPr>
          </w:p>
          <w:p w14:paraId="0022449A" w14:textId="77777777" w:rsidR="0030012A" w:rsidRDefault="0030012A" w:rsidP="00DB7235"/>
        </w:tc>
      </w:tr>
    </w:tbl>
    <w:p w14:paraId="6AECA275" w14:textId="77777777" w:rsidR="0030012A" w:rsidRPr="001A5879" w:rsidRDefault="0030012A" w:rsidP="0030012A">
      <w:r>
        <w:rPr>
          <w:rFonts w:hint="eastAsia"/>
        </w:rPr>
        <w:t>④</w:t>
      </w:r>
      <w:r w:rsidRPr="001A5879">
        <w:rPr>
          <w:rFonts w:hint="eastAsia"/>
        </w:rPr>
        <w:t>おススメ者のプロフィール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288"/>
      </w:tblGrid>
      <w:tr w:rsidR="0030012A" w14:paraId="1507E6AD" w14:textId="77777777" w:rsidTr="00DB7235">
        <w:tc>
          <w:tcPr>
            <w:tcW w:w="9288" w:type="dxa"/>
          </w:tcPr>
          <w:p w14:paraId="132143B0" w14:textId="77777777" w:rsidR="0030012A" w:rsidRPr="001A5879" w:rsidRDefault="0030012A" w:rsidP="00DB7235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※③で</w:t>
            </w:r>
            <w:r w:rsidRPr="001A5879">
              <w:rPr>
                <w:rFonts w:hint="eastAsia"/>
                <w:sz w:val="21"/>
                <w:szCs w:val="21"/>
              </w:rPr>
              <w:t>おススメをされた方（お住まい、お名前（イニシャル可）、人物像）</w:t>
            </w:r>
          </w:p>
          <w:p w14:paraId="7E2E810A" w14:textId="77777777" w:rsidR="0030012A" w:rsidRDefault="0030012A" w:rsidP="00DB7235"/>
          <w:p w14:paraId="59194F1F" w14:textId="77777777" w:rsidR="0030012A" w:rsidRDefault="0030012A" w:rsidP="00DB7235"/>
          <w:p w14:paraId="3AFD4715" w14:textId="77777777" w:rsidR="0030012A" w:rsidRDefault="0030012A" w:rsidP="00DB7235"/>
          <w:p w14:paraId="219CBCE8" w14:textId="77777777" w:rsidR="0030012A" w:rsidRDefault="0030012A" w:rsidP="00DB7235"/>
        </w:tc>
      </w:tr>
    </w:tbl>
    <w:p w14:paraId="6B293EE1" w14:textId="77777777" w:rsidR="0030012A" w:rsidRPr="000E5BC8" w:rsidRDefault="0030012A" w:rsidP="0030012A"/>
    <w:p w14:paraId="285E3B3F" w14:textId="77777777" w:rsidR="0030012A" w:rsidRDefault="0030012A" w:rsidP="0030012A">
      <w:r>
        <w:rPr>
          <w:rFonts w:hint="eastAsia"/>
        </w:rPr>
        <w:t>⑤掲示写真</w:t>
      </w:r>
    </w:p>
    <w:p w14:paraId="42139CF4" w14:textId="77777777" w:rsidR="0030012A" w:rsidRPr="001A608D" w:rsidRDefault="0030012A" w:rsidP="0030012A">
      <w:r w:rsidRPr="001A608D">
        <w:rPr>
          <w:rFonts w:hint="eastAsia"/>
        </w:rPr>
        <w:t>・メイン画像１枚（お薦め商品）</w:t>
      </w:r>
    </w:p>
    <w:p w14:paraId="057917E8" w14:textId="77777777" w:rsidR="0030012A" w:rsidRDefault="0030012A" w:rsidP="0030012A">
      <w:r>
        <w:rPr>
          <w:rFonts w:hint="eastAsia"/>
        </w:rPr>
        <w:t>・</w:t>
      </w:r>
      <w:r w:rsidRPr="001A5879">
        <w:rPr>
          <w:rFonts w:hint="eastAsia"/>
        </w:rPr>
        <w:t>サブ画像３枚　①「外観または店内」</w:t>
      </w:r>
      <w:r>
        <w:rPr>
          <w:rFonts w:hint="eastAsia"/>
        </w:rPr>
        <w:t xml:space="preserve">　</w:t>
      </w:r>
      <w:r w:rsidRPr="001A5879">
        <w:rPr>
          <w:rFonts w:hint="eastAsia"/>
        </w:rPr>
        <w:t>②「店主またはスタッフ」</w:t>
      </w:r>
      <w:r>
        <w:rPr>
          <w:rFonts w:hint="eastAsia"/>
        </w:rPr>
        <w:t xml:space="preserve">　</w:t>
      </w:r>
      <w:r w:rsidRPr="001A5879">
        <w:rPr>
          <w:rFonts w:hint="eastAsia"/>
        </w:rPr>
        <w:t>③「商品画像」</w:t>
      </w:r>
    </w:p>
    <w:p w14:paraId="1196DBE7" w14:textId="77777777" w:rsidR="0030012A" w:rsidRPr="001A5879" w:rsidRDefault="0030012A" w:rsidP="0030012A">
      <w:pPr>
        <w:widowControl w:val="0"/>
        <w:spacing w:before="0" w:after="0"/>
        <w:jc w:val="both"/>
        <w:rPr>
          <w:rFonts w:ascii="Meiryo UI" w:hAnsi="Meiryo UI" w:cs="Times New Roman"/>
          <w:bCs/>
          <w:kern w:val="2"/>
          <w:szCs w:val="24"/>
        </w:rPr>
      </w:pPr>
      <w:r>
        <w:rPr>
          <w:rFonts w:hint="eastAsia"/>
        </w:rPr>
        <w:t>・</w:t>
      </w:r>
      <w:r w:rsidRPr="001A5879">
        <w:rPr>
          <w:rFonts w:hint="eastAsia"/>
        </w:rPr>
        <w:t>おススメ者</w:t>
      </w:r>
      <w:r w:rsidRPr="001A5879">
        <w:rPr>
          <w:rFonts w:ascii="Meiryo UI" w:hAnsi="Meiryo UI" w:cs="Times New Roman" w:hint="eastAsia"/>
          <w:bCs/>
          <w:kern w:val="2"/>
          <w:szCs w:val="24"/>
        </w:rPr>
        <w:t>（スタッフ等）</w:t>
      </w:r>
      <w:r>
        <w:rPr>
          <w:rFonts w:ascii="Meiryo UI" w:hAnsi="Meiryo UI" w:cs="Times New Roman" w:hint="eastAsia"/>
          <w:bCs/>
          <w:kern w:val="2"/>
          <w:szCs w:val="24"/>
        </w:rPr>
        <w:t>画像</w:t>
      </w:r>
      <w:r w:rsidRPr="001A5879">
        <w:rPr>
          <w:rFonts w:ascii="Meiryo UI" w:hAnsi="Meiryo UI" w:cs="Times New Roman" w:hint="eastAsia"/>
          <w:bCs/>
          <w:kern w:val="2"/>
          <w:szCs w:val="24"/>
        </w:rPr>
        <w:t>1枚（無理ならイメージ図でいきます）</w:t>
      </w:r>
    </w:p>
    <w:p w14:paraId="637EDE5E" w14:textId="25358739" w:rsidR="0030012A" w:rsidRDefault="0030012A" w:rsidP="0030012A">
      <w:pPr>
        <w:rPr>
          <w:rFonts w:ascii="Meiryo UI" w:hAnsi="Meiryo UI"/>
          <w:color w:val="000000" w:themeColor="text1"/>
          <w:szCs w:val="24"/>
        </w:rPr>
      </w:pPr>
      <w:r w:rsidRPr="000E5BC8">
        <w:rPr>
          <w:rFonts w:ascii="Meiryo UI" w:hAnsi="Meiryo UI" w:hint="eastAsia"/>
          <w:color w:val="000000" w:themeColor="text1"/>
          <w:szCs w:val="24"/>
        </w:rPr>
        <w:t>※i</w:t>
      </w:r>
      <w:r w:rsidRPr="000E5BC8">
        <w:rPr>
          <w:rFonts w:ascii="Meiryo UI" w:hAnsi="Meiryo UI"/>
          <w:color w:val="000000" w:themeColor="text1"/>
          <w:szCs w:val="24"/>
        </w:rPr>
        <w:t>nfo@</w:t>
      </w:r>
      <w:r w:rsidRPr="000E5BC8">
        <w:rPr>
          <w:rFonts w:ascii="Meiryo UI" w:hAnsi="Meiryo UI" w:hint="eastAsia"/>
          <w:color w:val="000000" w:themeColor="text1"/>
          <w:szCs w:val="24"/>
        </w:rPr>
        <w:t>s</w:t>
      </w:r>
      <w:r w:rsidRPr="000E5BC8">
        <w:rPr>
          <w:rFonts w:ascii="Meiryo UI" w:hAnsi="Meiryo UI"/>
          <w:color w:val="000000" w:themeColor="text1"/>
          <w:szCs w:val="24"/>
        </w:rPr>
        <w:t>ci-awaji.jp</w:t>
      </w:r>
      <w:r w:rsidRPr="000E5BC8">
        <w:rPr>
          <w:rFonts w:ascii="Meiryo UI" w:hAnsi="Meiryo UI" w:hint="eastAsia"/>
          <w:color w:val="000000" w:themeColor="text1"/>
          <w:szCs w:val="24"/>
        </w:rPr>
        <w:t>宛に写メールでお送り</w:t>
      </w:r>
      <w:r>
        <w:rPr>
          <w:rFonts w:ascii="Meiryo UI" w:hAnsi="Meiryo UI" w:hint="eastAsia"/>
          <w:color w:val="000000" w:themeColor="text1"/>
          <w:szCs w:val="24"/>
        </w:rPr>
        <w:t>下さい</w:t>
      </w:r>
    </w:p>
    <w:p w14:paraId="289DEF00" w14:textId="69CD896C" w:rsidR="0030012A" w:rsidRDefault="0030012A" w:rsidP="0030012A">
      <w:pPr>
        <w:pStyle w:val="aff4"/>
        <w:ind w:right="960"/>
        <w:jc w:val="left"/>
      </w:pPr>
    </w:p>
    <w:sectPr w:rsidR="0030012A" w:rsidSect="001558BF">
      <w:headerReference w:type="default" r:id="rId11"/>
      <w:footerReference w:type="default" r:id="rId12"/>
      <w:pgSz w:w="11906" w:h="16838" w:code="9"/>
      <w:pgMar w:top="1134" w:right="1304" w:bottom="1134" w:left="1304" w:header="284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F6F28" w14:textId="77777777" w:rsidR="000823A3" w:rsidRDefault="000823A3" w:rsidP="000172E5">
      <w:pPr>
        <w:spacing w:after="0"/>
      </w:pPr>
      <w:r>
        <w:separator/>
      </w:r>
    </w:p>
  </w:endnote>
  <w:endnote w:type="continuationSeparator" w:id="0">
    <w:p w14:paraId="77090230" w14:textId="77777777" w:rsidR="000823A3" w:rsidRDefault="000823A3" w:rsidP="000172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797C7-6AD6-4EE6-9309-5CFAC257B38E}"/>
    <w:embedBold r:id="rId2" w:fontKey="{BC41AB2E-6FF7-494D-A632-DC4D807031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D1BE68-3435-4668-8F3F-89983AA97069}"/>
    <w:embedBold r:id="rId4" w:fontKey="{62C268FC-E0B5-4E2F-8F08-80BC17B1F569}"/>
    <w:embedItalic r:id="rId5" w:fontKey="{4753BD2F-1E8E-4B4D-9D61-AF7D0602E6A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C1FD0E43-EA12-4DBC-ABAC-3ECF83557FD3}"/>
    <w:embedBold r:id="rId7" w:fontKey="{ADCF9295-F071-4207-8F11-22527C4EF7F0}"/>
    <w:embedItalic r:id="rId8" w:fontKey="{954857E6-C821-49C0-9AAA-161396E85FE6}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9" w:subsetted="1" w:fontKey="{7A7D1052-9B87-4241-9B3B-3C2B62B8B938}"/>
    <w:embedBold r:id="rId10" w:subsetted="1" w:fontKey="{00A0738F-0099-4478-96C2-2C318A01F65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0637D0BA-2323-4AFD-B182-85A6BA87599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E0C97" w14:textId="77777777" w:rsidR="006418FE" w:rsidRPr="002A417C" w:rsidRDefault="006418FE" w:rsidP="006418FE">
    <w:pPr>
      <w:jc w:val="right"/>
      <w:rPr>
        <w:sz w:val="28"/>
      </w:rPr>
    </w:pPr>
    <w:r w:rsidRPr="002A417C">
      <w:rPr>
        <w:rFonts w:hint="eastAsia"/>
        <w:sz w:val="28"/>
      </w:rPr>
      <w:t>（事業所担当者：　　　　　　　　　　　）</w:t>
    </w:r>
  </w:p>
  <w:p w14:paraId="103B08CE" w14:textId="77777777" w:rsidR="006418FE" w:rsidRDefault="006418F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DFB35" w14:textId="77777777" w:rsidR="000823A3" w:rsidRDefault="000823A3" w:rsidP="000172E5">
      <w:pPr>
        <w:spacing w:after="0"/>
      </w:pPr>
      <w:r>
        <w:separator/>
      </w:r>
    </w:p>
  </w:footnote>
  <w:footnote w:type="continuationSeparator" w:id="0">
    <w:p w14:paraId="5613F2E0" w14:textId="77777777" w:rsidR="000823A3" w:rsidRDefault="000823A3" w:rsidP="000172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tblLook w:val="04A0" w:firstRow="1" w:lastRow="0" w:firstColumn="1" w:lastColumn="0" w:noHBand="0" w:noVBand="1"/>
    </w:tblPr>
    <w:tblGrid>
      <w:gridCol w:w="9072"/>
    </w:tblGrid>
    <w:tr w:rsidR="000E207C" w:rsidRPr="000E207C" w14:paraId="36F9BCDA" w14:textId="77777777" w:rsidTr="001558BF">
      <w:trPr>
        <w:trHeight w:val="454"/>
      </w:trPr>
      <w:tc>
        <w:tcPr>
          <w:tcW w:w="9072" w:type="dxa"/>
          <w:vAlign w:val="center"/>
        </w:tcPr>
        <w:p w14:paraId="47AF9BD3" w14:textId="50C54461" w:rsidR="000E207C" w:rsidRPr="00506EF2" w:rsidRDefault="00476331" w:rsidP="001558BF">
          <w:pPr>
            <w:pStyle w:val="ac"/>
            <w:jc w:val="center"/>
            <w:rPr>
              <w:rFonts w:ascii="Meiryo UI" w:eastAsia="Meiryo UI" w:hAnsi="Meiryo UI"/>
              <w:b w:val="0"/>
              <w:noProof w:val="0"/>
              <w:sz w:val="28"/>
              <w:szCs w:val="28"/>
            </w:rPr>
          </w:pPr>
          <w:r>
            <w:rPr>
              <w:rFonts w:ascii="Meiryo UI" w:eastAsia="Meiryo UI" w:hAnsi="Meiryo UI" w:hint="eastAsia"/>
            </w:rPr>
            <w:t>テイクアウト</w:t>
          </w:r>
          <w:r w:rsidR="004734C1">
            <w:rPr>
              <w:rFonts w:ascii="Meiryo UI" w:eastAsia="Meiryo UI" w:hAnsi="Meiryo UI" w:hint="eastAsia"/>
            </w:rPr>
            <w:t xml:space="preserve">情報 </w:t>
          </w:r>
          <w:r w:rsidR="000E207C">
            <w:rPr>
              <w:rFonts w:ascii="Meiryo UI" w:eastAsia="Meiryo UI" w:hAnsi="Meiryo UI" w:hint="eastAsia"/>
            </w:rPr>
            <w:t>掲載</w:t>
          </w:r>
          <w:r w:rsidR="004734C1">
            <w:rPr>
              <w:rFonts w:ascii="Meiryo UI" w:eastAsia="Meiryo UI" w:hAnsi="Meiryo UI" w:hint="eastAsia"/>
            </w:rPr>
            <w:t>応募</w:t>
          </w:r>
          <w:r w:rsidR="000E207C">
            <w:rPr>
              <w:rFonts w:ascii="Meiryo UI" w:eastAsia="Meiryo UI" w:hAnsi="Meiryo UI" w:hint="eastAsia"/>
            </w:rPr>
            <w:t>フォーム</w:t>
          </w:r>
        </w:p>
      </w:tc>
    </w:tr>
  </w:tbl>
  <w:p w14:paraId="25CED0D0" w14:textId="77777777" w:rsidR="000172E5" w:rsidRPr="00506EF2" w:rsidRDefault="000172E5" w:rsidP="001558BF">
    <w:pPr>
      <w:pStyle w:val="af5"/>
      <w:rPr>
        <w:rFonts w:ascii="Meiryo UI" w:hAnsi="Meiryo UI"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bordersDoNotSurroundHeader/>
  <w:bordersDoNotSurroundFooter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1C"/>
    <w:rsid w:val="000172E5"/>
    <w:rsid w:val="00052382"/>
    <w:rsid w:val="0006568A"/>
    <w:rsid w:val="00076F0F"/>
    <w:rsid w:val="000823A3"/>
    <w:rsid w:val="00084253"/>
    <w:rsid w:val="000B2089"/>
    <w:rsid w:val="000D1F49"/>
    <w:rsid w:val="000E207C"/>
    <w:rsid w:val="000F730D"/>
    <w:rsid w:val="001558BF"/>
    <w:rsid w:val="00163212"/>
    <w:rsid w:val="001727CA"/>
    <w:rsid w:val="001D21D3"/>
    <w:rsid w:val="001E441C"/>
    <w:rsid w:val="0020719A"/>
    <w:rsid w:val="00210EDC"/>
    <w:rsid w:val="00227AB5"/>
    <w:rsid w:val="00232399"/>
    <w:rsid w:val="002A1244"/>
    <w:rsid w:val="002C306D"/>
    <w:rsid w:val="002C56E6"/>
    <w:rsid w:val="0030012A"/>
    <w:rsid w:val="00304175"/>
    <w:rsid w:val="0031086A"/>
    <w:rsid w:val="00311D4F"/>
    <w:rsid w:val="00344849"/>
    <w:rsid w:val="00361E11"/>
    <w:rsid w:val="003673AF"/>
    <w:rsid w:val="00387EB5"/>
    <w:rsid w:val="003D3C0A"/>
    <w:rsid w:val="003F0847"/>
    <w:rsid w:val="0040090B"/>
    <w:rsid w:val="0046302A"/>
    <w:rsid w:val="004734C1"/>
    <w:rsid w:val="00476331"/>
    <w:rsid w:val="00487D2D"/>
    <w:rsid w:val="00490963"/>
    <w:rsid w:val="004B7759"/>
    <w:rsid w:val="004C6AEA"/>
    <w:rsid w:val="004D5D62"/>
    <w:rsid w:val="004F595D"/>
    <w:rsid w:val="00506EF2"/>
    <w:rsid w:val="005112D0"/>
    <w:rsid w:val="005356E2"/>
    <w:rsid w:val="00577E06"/>
    <w:rsid w:val="00583334"/>
    <w:rsid w:val="00586027"/>
    <w:rsid w:val="005A3BF7"/>
    <w:rsid w:val="005F2035"/>
    <w:rsid w:val="005F399C"/>
    <w:rsid w:val="005F7990"/>
    <w:rsid w:val="006145D8"/>
    <w:rsid w:val="0063739C"/>
    <w:rsid w:val="00640015"/>
    <w:rsid w:val="006418FE"/>
    <w:rsid w:val="00673A4B"/>
    <w:rsid w:val="006B133F"/>
    <w:rsid w:val="006B1762"/>
    <w:rsid w:val="006E6434"/>
    <w:rsid w:val="00703A9C"/>
    <w:rsid w:val="007147D7"/>
    <w:rsid w:val="00715C65"/>
    <w:rsid w:val="00716AB4"/>
    <w:rsid w:val="00717B3B"/>
    <w:rsid w:val="00753B28"/>
    <w:rsid w:val="00770F25"/>
    <w:rsid w:val="007A35A8"/>
    <w:rsid w:val="007B05DA"/>
    <w:rsid w:val="007B0A85"/>
    <w:rsid w:val="007C5044"/>
    <w:rsid w:val="007C6A52"/>
    <w:rsid w:val="0082043E"/>
    <w:rsid w:val="0084145B"/>
    <w:rsid w:val="00846B76"/>
    <w:rsid w:val="00872C60"/>
    <w:rsid w:val="008E203A"/>
    <w:rsid w:val="008E53D3"/>
    <w:rsid w:val="0091229C"/>
    <w:rsid w:val="00931A05"/>
    <w:rsid w:val="00940E73"/>
    <w:rsid w:val="009853E5"/>
    <w:rsid w:val="0098597D"/>
    <w:rsid w:val="009A7653"/>
    <w:rsid w:val="009F619A"/>
    <w:rsid w:val="009F6DDE"/>
    <w:rsid w:val="00A21BA0"/>
    <w:rsid w:val="00A370A8"/>
    <w:rsid w:val="00AD363E"/>
    <w:rsid w:val="00AE4B0A"/>
    <w:rsid w:val="00B337A2"/>
    <w:rsid w:val="00B70BF6"/>
    <w:rsid w:val="00B81B87"/>
    <w:rsid w:val="00BB2797"/>
    <w:rsid w:val="00BD0879"/>
    <w:rsid w:val="00BD4753"/>
    <w:rsid w:val="00BD5CB1"/>
    <w:rsid w:val="00BE15D4"/>
    <w:rsid w:val="00BE3210"/>
    <w:rsid w:val="00BE62EE"/>
    <w:rsid w:val="00BF0056"/>
    <w:rsid w:val="00C003BA"/>
    <w:rsid w:val="00C03956"/>
    <w:rsid w:val="00C06090"/>
    <w:rsid w:val="00C44A34"/>
    <w:rsid w:val="00C4602F"/>
    <w:rsid w:val="00C46878"/>
    <w:rsid w:val="00C6231D"/>
    <w:rsid w:val="00C72244"/>
    <w:rsid w:val="00CA5CBE"/>
    <w:rsid w:val="00CB0987"/>
    <w:rsid w:val="00CB4A51"/>
    <w:rsid w:val="00CC5ED2"/>
    <w:rsid w:val="00CD4532"/>
    <w:rsid w:val="00CD47B0"/>
    <w:rsid w:val="00CD799A"/>
    <w:rsid w:val="00CE6104"/>
    <w:rsid w:val="00CE7918"/>
    <w:rsid w:val="00D10137"/>
    <w:rsid w:val="00D16163"/>
    <w:rsid w:val="00D62E6A"/>
    <w:rsid w:val="00DA48B5"/>
    <w:rsid w:val="00DB3FAD"/>
    <w:rsid w:val="00DB49C1"/>
    <w:rsid w:val="00DC61D9"/>
    <w:rsid w:val="00DE0BBB"/>
    <w:rsid w:val="00DF2856"/>
    <w:rsid w:val="00E4563C"/>
    <w:rsid w:val="00E61C09"/>
    <w:rsid w:val="00EB3B58"/>
    <w:rsid w:val="00EC21AF"/>
    <w:rsid w:val="00EC7359"/>
    <w:rsid w:val="00EE3054"/>
    <w:rsid w:val="00F00606"/>
    <w:rsid w:val="00F01256"/>
    <w:rsid w:val="00F416D2"/>
    <w:rsid w:val="00F769E6"/>
    <w:rsid w:val="00FC6E3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3D3F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506EF2"/>
    <w:pPr>
      <w:spacing w:before="100" w:after="100" w:line="240" w:lineRule="auto"/>
    </w:pPr>
    <w:rPr>
      <w:rFonts w:eastAsia="Meiryo UI"/>
      <w:sz w:val="24"/>
    </w:rPr>
  </w:style>
  <w:style w:type="paragraph" w:styleId="1">
    <w:name w:val="heading 1"/>
    <w:basedOn w:val="a2"/>
    <w:link w:val="10"/>
    <w:uiPriority w:val="1"/>
    <w:qFormat/>
    <w:rsid w:val="00506EF2"/>
    <w:pPr>
      <w:spacing w:before="60" w:after="60"/>
      <w:outlineLvl w:val="0"/>
    </w:pPr>
    <w:rPr>
      <w:rFonts w:asciiTheme="majorHAnsi" w:hAnsiTheme="majorHAnsi"/>
      <w:b/>
    </w:rPr>
  </w:style>
  <w:style w:type="paragraph" w:styleId="21">
    <w:name w:val="heading 2"/>
    <w:basedOn w:val="a2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2"/>
    <w:next w:val="a2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2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2"/>
    <w:next w:val="a2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見出し 1 (文字)"/>
    <w:basedOn w:val="a3"/>
    <w:link w:val="1"/>
    <w:uiPriority w:val="1"/>
    <w:rsid w:val="00506EF2"/>
    <w:rPr>
      <w:rFonts w:asciiTheme="majorHAnsi" w:eastAsia="Meiryo UI" w:hAnsiTheme="majorHAnsi"/>
      <w:b/>
    </w:rPr>
  </w:style>
  <w:style w:type="character" w:customStyle="1" w:styleId="11">
    <w:name w:val="ハッシュタグ1"/>
    <w:basedOn w:val="a3"/>
    <w:uiPriority w:val="99"/>
    <w:semiHidden/>
    <w:rsid w:val="00CD4532"/>
    <w:rPr>
      <w:color w:val="2B579A"/>
      <w:shd w:val="clear" w:color="auto" w:fill="E6E6E6"/>
    </w:rPr>
  </w:style>
  <w:style w:type="paragraph" w:customStyle="1" w:styleId="a1">
    <w:name w:val="番号付きリスト"/>
    <w:basedOn w:val="a2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既定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見出し 2 (文字)"/>
    <w:basedOn w:val="a3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7">
    <w:name w:val="Normal Indent"/>
    <w:basedOn w:val="a2"/>
    <w:uiPriority w:val="99"/>
    <w:rsid w:val="00506EF2"/>
    <w:pPr>
      <w:spacing w:after="0"/>
      <w:ind w:left="720"/>
    </w:pPr>
  </w:style>
  <w:style w:type="character" w:customStyle="1" w:styleId="30">
    <w:name w:val="見出し 3 (文字)"/>
    <w:basedOn w:val="a3"/>
    <w:link w:val="3"/>
    <w:uiPriority w:val="1"/>
    <w:semiHidden/>
    <w:rsid w:val="006145D8"/>
    <w:rPr>
      <w:b/>
      <w:bCs/>
      <w:color w:val="694A77"/>
      <w:szCs w:val="27"/>
    </w:rPr>
  </w:style>
  <w:style w:type="paragraph" w:styleId="12">
    <w:name w:val="toc 1"/>
    <w:basedOn w:val="a2"/>
    <w:next w:val="a2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9">
    <w:name w:val="脚注文字列 (文字)"/>
    <w:basedOn w:val="a3"/>
    <w:link w:val="a8"/>
    <w:uiPriority w:val="99"/>
    <w:semiHidden/>
    <w:rsid w:val="006145D8"/>
    <w:rPr>
      <w:sz w:val="18"/>
      <w:szCs w:val="20"/>
    </w:rPr>
  </w:style>
  <w:style w:type="paragraph" w:styleId="a">
    <w:name w:val="List Bullet"/>
    <w:basedOn w:val="a2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0D1F49"/>
    <w:rPr>
      <w:szCs w:val="24"/>
    </w:rPr>
  </w:style>
  <w:style w:type="character" w:customStyle="1" w:styleId="ab">
    <w:name w:val="コメント文字列 (文字)"/>
    <w:basedOn w:val="a3"/>
    <w:link w:val="aa"/>
    <w:uiPriority w:val="99"/>
    <w:semiHidden/>
    <w:rsid w:val="00CD4532"/>
    <w:rPr>
      <w:szCs w:val="24"/>
    </w:rPr>
  </w:style>
  <w:style w:type="paragraph" w:styleId="ac">
    <w:name w:val="header"/>
    <w:basedOn w:val="a2"/>
    <w:link w:val="ad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ad">
    <w:name w:val="ヘッダー (文字)"/>
    <w:basedOn w:val="a3"/>
    <w:link w:val="ac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ae">
    <w:name w:val="footer"/>
    <w:basedOn w:val="a2"/>
    <w:link w:val="af"/>
    <w:uiPriority w:val="99"/>
    <w:rsid w:val="00311D4F"/>
    <w:pPr>
      <w:tabs>
        <w:tab w:val="center" w:pos="4680"/>
        <w:tab w:val="right" w:pos="9810"/>
      </w:tabs>
      <w:spacing w:after="0"/>
    </w:pPr>
    <w:rPr>
      <w:sz w:val="18"/>
      <w:szCs w:val="24"/>
    </w:rPr>
  </w:style>
  <w:style w:type="character" w:customStyle="1" w:styleId="af">
    <w:name w:val="フッター (文字)"/>
    <w:basedOn w:val="a3"/>
    <w:link w:val="ae"/>
    <w:uiPriority w:val="99"/>
    <w:rsid w:val="00311D4F"/>
    <w:rPr>
      <w:sz w:val="18"/>
      <w:szCs w:val="24"/>
    </w:rPr>
  </w:style>
  <w:style w:type="character" w:styleId="af0">
    <w:name w:val="footnote reference"/>
    <w:basedOn w:val="a3"/>
    <w:uiPriority w:val="99"/>
    <w:semiHidden/>
    <w:rsid w:val="000D1F49"/>
    <w:rPr>
      <w:vertAlign w:val="superscript"/>
    </w:rPr>
  </w:style>
  <w:style w:type="character" w:styleId="af1">
    <w:name w:val="annotation reference"/>
    <w:basedOn w:val="a3"/>
    <w:uiPriority w:val="99"/>
    <w:semiHidden/>
    <w:rsid w:val="000D1F49"/>
    <w:rPr>
      <w:sz w:val="18"/>
      <w:szCs w:val="18"/>
    </w:rPr>
  </w:style>
  <w:style w:type="paragraph" w:styleId="a0">
    <w:name w:val="List Number"/>
    <w:basedOn w:val="a2"/>
    <w:uiPriority w:val="99"/>
    <w:semiHidden/>
    <w:rsid w:val="000D1F49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semiHidden/>
    <w:rsid w:val="000D1F49"/>
    <w:rPr>
      <w:color w:val="BF678E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0D1F49"/>
    <w:rPr>
      <w:b/>
      <w:bCs/>
    </w:rPr>
  </w:style>
  <w:style w:type="character" w:customStyle="1" w:styleId="af4">
    <w:name w:val="コメント内容 (文字)"/>
    <w:basedOn w:val="ab"/>
    <w:link w:val="af3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5">
    <w:name w:val="No Spacing"/>
    <w:basedOn w:val="a2"/>
    <w:uiPriority w:val="1"/>
    <w:qFormat/>
    <w:rsid w:val="00506EF2"/>
    <w:pPr>
      <w:widowControl w:val="0"/>
      <w:autoSpaceDE w:val="0"/>
      <w:autoSpaceDN w:val="0"/>
      <w:spacing w:before="0" w:after="0"/>
    </w:pPr>
    <w:rPr>
      <w:rFonts w:cs="Calibri"/>
      <w:sz w:val="18"/>
    </w:rPr>
  </w:style>
  <w:style w:type="paragraph" w:styleId="af6">
    <w:name w:val="Title"/>
    <w:basedOn w:val="a2"/>
    <w:next w:val="a2"/>
    <w:link w:val="af7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表題 (文字)"/>
    <w:basedOn w:val="a3"/>
    <w:link w:val="af6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8">
    <w:name w:val="図の表"/>
    <w:basedOn w:val="a4"/>
    <w:uiPriority w:val="99"/>
    <w:rsid w:val="000D1F49"/>
    <w:tblPr/>
    <w:trPr>
      <w:cantSplit/>
    </w:trPr>
  </w:style>
  <w:style w:type="character" w:customStyle="1" w:styleId="40">
    <w:name w:val="見出し 4 (文字)"/>
    <w:basedOn w:val="a3"/>
    <w:link w:val="4"/>
    <w:uiPriority w:val="9"/>
    <w:semiHidden/>
    <w:rsid w:val="006145D8"/>
    <w:rPr>
      <w:b/>
      <w:sz w:val="25"/>
      <w:szCs w:val="25"/>
    </w:rPr>
  </w:style>
  <w:style w:type="character" w:customStyle="1" w:styleId="50">
    <w:name w:val="見出し 5 (文字)"/>
    <w:basedOn w:val="22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3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2"/>
    <w:next w:val="a2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rsid w:val="000D1F49"/>
    <w:rPr>
      <w:color w:val="731F1C" w:themeColor="followedHyperlink"/>
      <w:u w:val="single"/>
    </w:rPr>
  </w:style>
  <w:style w:type="paragraph" w:styleId="Web">
    <w:name w:val="Normal (Web)"/>
    <w:basedOn w:val="a2"/>
    <w:uiPriority w:val="99"/>
    <w:semiHidden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3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2"/>
    <w:next w:val="a2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マクロ文字列 (文字)"/>
    <w:basedOn w:val="a3"/>
    <w:link w:val="afd"/>
    <w:uiPriority w:val="99"/>
    <w:semiHidden/>
    <w:rsid w:val="006145D8"/>
    <w:rPr>
      <w:rFonts w:ascii="Consolas" w:hAnsi="Consolas"/>
      <w:sz w:val="20"/>
      <w:szCs w:val="20"/>
    </w:rPr>
  </w:style>
  <w:style w:type="table" w:styleId="aff">
    <w:name w:val="Table Grid"/>
    <w:basedOn w:val="a4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3"/>
    <w:uiPriority w:val="99"/>
    <w:semiHidden/>
    <w:rsid w:val="006145D8"/>
    <w:rPr>
      <w:color w:val="808080"/>
    </w:rPr>
  </w:style>
  <w:style w:type="table" w:customStyle="1" w:styleId="13">
    <w:name w:val="表のグリッド1"/>
    <w:basedOn w:val="a4"/>
    <w:next w:val="aff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alloon Text"/>
    <w:basedOn w:val="a2"/>
    <w:link w:val="aff2"/>
    <w:uiPriority w:val="99"/>
    <w:semiHidden/>
    <w:unhideWhenUsed/>
    <w:rsid w:val="00C0395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吹き出し (文字)"/>
    <w:basedOn w:val="a3"/>
    <w:link w:val="aff1"/>
    <w:uiPriority w:val="99"/>
    <w:semiHidden/>
    <w:rsid w:val="00C03956"/>
    <w:rPr>
      <w:rFonts w:asciiTheme="majorHAnsi" w:eastAsiaTheme="majorEastAsia" w:hAnsiTheme="majorHAnsi" w:cstheme="majorBidi"/>
      <w:sz w:val="18"/>
      <w:szCs w:val="18"/>
    </w:rPr>
  </w:style>
  <w:style w:type="character" w:styleId="aff3">
    <w:name w:val="Unresolved Mention"/>
    <w:basedOn w:val="a3"/>
    <w:uiPriority w:val="99"/>
    <w:semiHidden/>
    <w:unhideWhenUsed/>
    <w:rsid w:val="004F595D"/>
    <w:rPr>
      <w:color w:val="605E5C"/>
      <w:shd w:val="clear" w:color="auto" w:fill="E1DFDD"/>
    </w:rPr>
  </w:style>
  <w:style w:type="paragraph" w:styleId="aff4">
    <w:name w:val="Closing"/>
    <w:basedOn w:val="a2"/>
    <w:link w:val="aff5"/>
    <w:uiPriority w:val="99"/>
    <w:unhideWhenUsed/>
    <w:rsid w:val="0030012A"/>
    <w:pPr>
      <w:jc w:val="right"/>
    </w:pPr>
    <w:rPr>
      <w:rFonts w:ascii="Meiryo UI" w:hAnsi="Meiryo UI"/>
      <w:color w:val="000000" w:themeColor="text1"/>
      <w:szCs w:val="24"/>
    </w:rPr>
  </w:style>
  <w:style w:type="character" w:customStyle="1" w:styleId="aff5">
    <w:name w:val="結語 (文字)"/>
    <w:basedOn w:val="a3"/>
    <w:link w:val="aff4"/>
    <w:uiPriority w:val="99"/>
    <w:rsid w:val="0030012A"/>
    <w:rPr>
      <w:rFonts w:ascii="Meiryo UI" w:eastAsia="Meiryo UI" w:hAnsi="Meiryo UI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108\AppData\Roaming\Microsoft\Templates\&#31038;&#20250;&#35211;&#23398;&#12398;&#35506;&#38988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8E414BE-F2A5-47D2-B164-0F0A6C324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社会見学の課題フォーム</Template>
  <TotalTime>0</TotalTime>
  <Pages>2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2020-05-08T10:44:00Z</dcterms:created>
  <dcterms:modified xsi:type="dcterms:W3CDTF">2020-05-12T03:27:00Z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